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7F93" w:rsidRPr="000D7F93" w:rsidRDefault="000D7F93" w:rsidP="000D7F93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BEA108" wp14:editId="1F92CDAA">
                <wp:simplePos x="0" y="0"/>
                <wp:positionH relativeFrom="column">
                  <wp:posOffset>-938463</wp:posOffset>
                </wp:positionH>
                <wp:positionV relativeFrom="paragraph">
                  <wp:posOffset>-553453</wp:posOffset>
                </wp:positionV>
                <wp:extent cx="10112720" cy="382939"/>
                <wp:effectExtent l="0" t="0" r="6032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720" cy="382939"/>
                          <a:chOff x="0" y="-22964"/>
                          <a:chExt cx="7792872" cy="504967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0" y="254813"/>
                            <a:ext cx="7792872" cy="0"/>
                          </a:xfrm>
                          <a:prstGeom prst="line">
                            <a:avLst/>
                          </a:prstGeom>
                          <a:ln w="304800">
                            <a:solidFill>
                              <a:srgbClr val="0432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93786" y="-22964"/>
                            <a:ext cx="1096882" cy="5049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703B4" id="Group 30" o:spid="_x0000_s1026" style="position:absolute;margin-left:-73.9pt;margin-top:-43.6pt;width:796.3pt;height:30.15pt;z-index:251662336;mso-width-relative:margin;mso-height-relative:margin" coordorigin=",-229" coordsize="77928,50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">
                <v:line id="Straight Connector 4" o:spid="_x0000_s1027" style="position:absolute;visibility:visible;mso-wrap-style:square" from="0,2548" to="77928,254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" strokecolor="#0432ff" strokeweight="24pt">
                  <v:stroke joinstyle="miter"/>
                </v:line>
                <v:rect id="Rectangle 12" o:spid="_x0000_s1028" style="position:absolute;left:4937;top:-229;width:10969;height:504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" fillcolor="white [3212]" stroked="f" strokeweight="1pt"/>
              </v:group>
            </w:pict>
          </mc:Fallback>
        </mc:AlternateContent>
      </w:r>
      <w:r w:rsidR="008E631C" w:rsidRPr="001317D0">
        <w:rPr>
          <w:rFonts w:ascii="Aino" w:eastAsia="Calibri" w:hAnsi="Aino" w:cs="Times New Roman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AAD15E" wp14:editId="33392B68">
                <wp:simplePos x="0" y="0"/>
                <wp:positionH relativeFrom="page">
                  <wp:posOffset>722892</wp:posOffset>
                </wp:positionH>
                <wp:positionV relativeFrom="page">
                  <wp:posOffset>273707</wp:posOffset>
                </wp:positionV>
                <wp:extent cx="1184898" cy="471682"/>
                <wp:effectExtent l="0" t="0" r="22225" b="11430"/>
                <wp:wrapTopAndBottom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898" cy="471682"/>
                          <a:chOff x="3285465" y="0"/>
                          <a:chExt cx="1059853" cy="454990"/>
                        </a:xfrm>
                        <a:solidFill>
                          <a:srgbClr val="0432FF"/>
                        </a:solidFill>
                      </wpg:grpSpPr>
                      <wps:wsp>
                        <wps:cNvPr id="36" name="Shape 36"/>
                        <wps:cNvSpPr/>
                        <wps:spPr>
                          <a:xfrm>
                            <a:off x="3285465" y="1308"/>
                            <a:ext cx="434975" cy="44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5" h="445732">
                                <a:moveTo>
                                  <a:pt x="0" y="0"/>
                                </a:moveTo>
                                <a:lnTo>
                                  <a:pt x="434975" y="38"/>
                                </a:lnTo>
                                <a:lnTo>
                                  <a:pt x="298895" y="110045"/>
                                </a:lnTo>
                                <a:lnTo>
                                  <a:pt x="274409" y="110045"/>
                                </a:lnTo>
                                <a:lnTo>
                                  <a:pt x="274409" y="445732"/>
                                </a:lnTo>
                                <a:lnTo>
                                  <a:pt x="138544" y="445732"/>
                                </a:lnTo>
                                <a:lnTo>
                                  <a:pt x="138544" y="110045"/>
                                </a:lnTo>
                                <a:lnTo>
                                  <a:pt x="0" y="110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51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592132" y="0"/>
                            <a:ext cx="753186" cy="4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86" h="454990">
                                <a:moveTo>
                                  <a:pt x="287109" y="0"/>
                                </a:moveTo>
                                <a:lnTo>
                                  <a:pt x="422973" y="0"/>
                                </a:lnTo>
                                <a:lnTo>
                                  <a:pt x="422973" y="168415"/>
                                </a:lnTo>
                                <a:lnTo>
                                  <a:pt x="565442" y="0"/>
                                </a:lnTo>
                                <a:lnTo>
                                  <a:pt x="746011" y="0"/>
                                </a:lnTo>
                                <a:lnTo>
                                  <a:pt x="585838" y="168123"/>
                                </a:lnTo>
                                <a:lnTo>
                                  <a:pt x="753186" y="445719"/>
                                </a:lnTo>
                                <a:lnTo>
                                  <a:pt x="585838" y="445719"/>
                                </a:lnTo>
                                <a:lnTo>
                                  <a:pt x="493141" y="262382"/>
                                </a:lnTo>
                                <a:lnTo>
                                  <a:pt x="422973" y="336880"/>
                                </a:lnTo>
                                <a:lnTo>
                                  <a:pt x="422973" y="445719"/>
                                </a:lnTo>
                                <a:lnTo>
                                  <a:pt x="299250" y="445719"/>
                                </a:lnTo>
                                <a:cubicBezTo>
                                  <a:pt x="276695" y="451904"/>
                                  <a:pt x="250825" y="454990"/>
                                  <a:pt x="221640" y="454990"/>
                                </a:cubicBezTo>
                                <a:cubicBezTo>
                                  <a:pt x="200279" y="454990"/>
                                  <a:pt x="176936" y="453428"/>
                                  <a:pt x="151638" y="450406"/>
                                </a:cubicBezTo>
                                <a:cubicBezTo>
                                  <a:pt x="126352" y="447370"/>
                                  <a:pt x="105194" y="441325"/>
                                  <a:pt x="88214" y="432321"/>
                                </a:cubicBezTo>
                                <a:cubicBezTo>
                                  <a:pt x="71196" y="423291"/>
                                  <a:pt x="55664" y="410490"/>
                                  <a:pt x="41542" y="393840"/>
                                </a:cubicBezTo>
                                <a:cubicBezTo>
                                  <a:pt x="27470" y="377241"/>
                                  <a:pt x="17831" y="360121"/>
                                  <a:pt x="12624" y="342468"/>
                                </a:cubicBezTo>
                                <a:cubicBezTo>
                                  <a:pt x="4229" y="314110"/>
                                  <a:pt x="0" y="288989"/>
                                  <a:pt x="0" y="267056"/>
                                </a:cubicBezTo>
                                <a:lnTo>
                                  <a:pt x="0" y="119266"/>
                                </a:lnTo>
                                <a:lnTo>
                                  <a:pt x="135560" y="8458"/>
                                </a:lnTo>
                                <a:lnTo>
                                  <a:pt x="135560" y="273456"/>
                                </a:lnTo>
                                <a:cubicBezTo>
                                  <a:pt x="135560" y="297764"/>
                                  <a:pt x="142215" y="316789"/>
                                  <a:pt x="155524" y="330454"/>
                                </a:cubicBezTo>
                                <a:cubicBezTo>
                                  <a:pt x="168834" y="344157"/>
                                  <a:pt x="187261" y="350990"/>
                                  <a:pt x="210858" y="350990"/>
                                </a:cubicBezTo>
                                <a:cubicBezTo>
                                  <a:pt x="234277" y="350990"/>
                                  <a:pt x="252616" y="344246"/>
                                  <a:pt x="265925" y="330759"/>
                                </a:cubicBezTo>
                                <a:cubicBezTo>
                                  <a:pt x="279184" y="317309"/>
                                  <a:pt x="285839" y="298196"/>
                                  <a:pt x="285839" y="273456"/>
                                </a:cubicBezTo>
                                <a:lnTo>
                                  <a:pt x="28710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51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DA765" id="Group 252" o:spid="_x0000_s1026" style="position:absolute;margin-left:56.9pt;margin-top:21.55pt;width:93.3pt;height:37.15pt;z-index:251681792;mso-position-horizontal-relative:page;mso-position-vertical-relative:page;mso-width-relative:margin;mso-height-relative:margin" coordorigin="32854" coordsize="10598,454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">
                <v:shape id="Shape 36" o:spid="_x0000_s1027" style="position:absolute;left:32854;top:13;width:4350;height:4457;visibility:visible;mso-wrap-style:square;v-text-anchor:top" coordsize="434975,4457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" path="m,l434975,38,298895,110045r-24486,l274409,445732r-135865,l138544,110045,,110045,,xe" filled="f" stroked="f" strokeweight="0">
                  <v:stroke miterlimit="83231f" joinstyle="miter"/>
                  <v:path arrowok="t" textboxrect="0,0,434975,445732"/>
                </v:shape>
                <v:shape id="Shape 37" o:spid="_x0000_s1028" style="position:absolute;left:35921;width:7532;height:4549;visibility:visible;mso-wrap-style:square;v-text-anchor:top" coordsize="753186,454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" path="m287109,l422973,r,168415l565442,,746011,,585838,168123,753186,445719r-167348,l493141,262382r-70168,74498l422973,445719r-123723,c276695,451904,250825,454990,221640,454990v-21361,,-44704,-1562,-70002,-4584c126352,447370,105194,441325,88214,432321,71196,423291,55664,410490,41542,393840,27470,377241,17831,360121,12624,342468,4229,314110,,288989,,267056l,119266,135560,8458r,264998c135560,297764,142215,316789,155524,330454v13310,13703,31737,20536,55334,20536c234277,350990,252616,344246,265925,330759v13259,-13450,19914,-32563,19914,-57303l287109,xe" filled="f" strokecolor="#2f5496 [2404]" strokeweight="0">
                  <v:stroke miterlimit="83231f" joinstyle="miter"/>
                  <v:path arrowok="t" textboxrect="0,0,753186,454990"/>
                </v:shape>
                <w10:wrap type="topAndBottom" anchorx="page" anchory="page"/>
              </v:group>
            </w:pict>
          </mc:Fallback>
        </mc:AlternateContent>
      </w:r>
      <w:r w:rsidR="00C36947">
        <w:t xml:space="preserve"> </w:t>
      </w:r>
      <w:r w:rsidRPr="002A6A8B">
        <w:rPr>
          <w:rFonts w:ascii="Aino" w:hAnsi="Aino"/>
          <w:b/>
          <w:bCs/>
          <w:sz w:val="28"/>
          <w:szCs w:val="28"/>
          <w:lang w:val="et-EE"/>
        </w:rPr>
        <w:t>Anna hoogu 2024 ujumisvõistluste registreerimisleht</w:t>
      </w:r>
    </w:p>
    <w:p w:rsidR="000D7F93" w:rsidRPr="007722DF" w:rsidRDefault="000D7F93" w:rsidP="000D7F93">
      <w:pPr>
        <w:rPr>
          <w:rFonts w:ascii="Aino" w:hAnsi="Aino"/>
          <w:lang w:val="et-EE"/>
        </w:rPr>
      </w:pPr>
      <w:r w:rsidRPr="007722DF">
        <w:rPr>
          <w:rFonts w:ascii="Aino" w:hAnsi="Aino"/>
          <w:lang w:val="et-EE"/>
        </w:rPr>
        <w:t>Treener/esindaja</w:t>
      </w:r>
      <w:r w:rsidRPr="007722DF">
        <w:rPr>
          <w:rFonts w:ascii="Aino" w:hAnsi="Aino"/>
          <w:lang w:val="et-EE"/>
        </w:rPr>
        <w:tab/>
      </w:r>
      <w:r>
        <w:rPr>
          <w:rFonts w:ascii="Aino" w:hAnsi="Aino"/>
          <w:lang w:val="et-EE"/>
        </w:rPr>
        <w:tab/>
        <w:t>__________________________________________</w:t>
      </w:r>
    </w:p>
    <w:p w:rsidR="000D7F93" w:rsidRPr="007722DF" w:rsidRDefault="000D7F93" w:rsidP="000D7F93">
      <w:pPr>
        <w:rPr>
          <w:rFonts w:ascii="Aino" w:hAnsi="Aino"/>
          <w:lang w:val="et-EE"/>
        </w:rPr>
      </w:pPr>
      <w:r w:rsidRPr="007722DF">
        <w:rPr>
          <w:rFonts w:ascii="Aino" w:hAnsi="Aino"/>
          <w:lang w:val="et-EE"/>
        </w:rPr>
        <w:t>Tel. nr.</w:t>
      </w:r>
      <w:r w:rsidRPr="007722DF">
        <w:rPr>
          <w:rFonts w:ascii="Aino" w:hAnsi="Aino"/>
          <w:lang w:val="et-EE"/>
        </w:rPr>
        <w:tab/>
      </w:r>
      <w:r w:rsidRPr="007722DF">
        <w:rPr>
          <w:rFonts w:ascii="Aino" w:hAnsi="Aino"/>
          <w:lang w:val="et-EE"/>
        </w:rPr>
        <w:tab/>
      </w:r>
      <w:r>
        <w:rPr>
          <w:rFonts w:ascii="Aino" w:hAnsi="Aino"/>
          <w:lang w:val="et-EE"/>
        </w:rPr>
        <w:tab/>
      </w:r>
      <w:r>
        <w:rPr>
          <w:rFonts w:ascii="Aino" w:hAnsi="Aino"/>
          <w:lang w:val="et-EE"/>
        </w:rPr>
        <w:tab/>
      </w:r>
      <w:r w:rsidRPr="007722DF">
        <w:rPr>
          <w:rFonts w:ascii="Aino" w:hAnsi="Aino"/>
          <w:lang w:val="et-EE"/>
        </w:rPr>
        <w:t>_______________________</w:t>
      </w:r>
      <w:r>
        <w:rPr>
          <w:rFonts w:ascii="Aino" w:hAnsi="Aino"/>
          <w:lang w:val="et-EE"/>
        </w:rPr>
        <w:t>____________________</w:t>
      </w:r>
    </w:p>
    <w:p w:rsidR="000D7F93" w:rsidRDefault="000D7F93" w:rsidP="000D7F93">
      <w:pPr>
        <w:rPr>
          <w:rFonts w:ascii="Aino" w:hAnsi="Aino"/>
          <w:lang w:val="et-EE"/>
        </w:rPr>
      </w:pPr>
      <w:r w:rsidRPr="007722DF">
        <w:rPr>
          <w:rFonts w:ascii="Aino" w:hAnsi="Aino"/>
          <w:lang w:val="et-EE"/>
        </w:rPr>
        <w:t>e-mail</w:t>
      </w:r>
      <w:r w:rsidRPr="007722DF">
        <w:rPr>
          <w:rFonts w:ascii="Aino" w:hAnsi="Aino"/>
          <w:lang w:val="et-EE"/>
        </w:rPr>
        <w:tab/>
      </w:r>
      <w:r w:rsidRPr="007722DF">
        <w:rPr>
          <w:rFonts w:ascii="Aino" w:hAnsi="Aino"/>
          <w:lang w:val="et-EE"/>
        </w:rPr>
        <w:tab/>
      </w:r>
      <w:r w:rsidRPr="007722DF">
        <w:rPr>
          <w:rFonts w:ascii="Aino" w:hAnsi="Aino"/>
          <w:lang w:val="et-EE"/>
        </w:rPr>
        <w:tab/>
      </w:r>
      <w:r>
        <w:rPr>
          <w:rFonts w:ascii="Aino" w:hAnsi="Aino"/>
          <w:lang w:val="et-EE"/>
        </w:rPr>
        <w:tab/>
      </w:r>
      <w:r w:rsidRPr="007722DF">
        <w:rPr>
          <w:rFonts w:ascii="Aino" w:hAnsi="Aino"/>
          <w:lang w:val="et-EE"/>
        </w:rPr>
        <w:t>_______________________</w:t>
      </w:r>
      <w:r>
        <w:rPr>
          <w:rFonts w:ascii="Aino" w:hAnsi="Aino"/>
          <w:lang w:val="et-EE"/>
        </w:rPr>
        <w:t>____________________</w:t>
      </w:r>
    </w:p>
    <w:p w:rsidR="000D7F93" w:rsidRPr="000D7F93" w:rsidRDefault="000D7F93" w:rsidP="000D7F93">
      <w:pPr>
        <w:rPr>
          <w:rFonts w:ascii="Aino" w:hAnsi="Aino"/>
        </w:rPr>
      </w:pPr>
      <w:r w:rsidRPr="007722DF">
        <w:rPr>
          <w:rFonts w:ascii="Aino" w:hAnsi="Aino"/>
        </w:rPr>
        <w:t>Kelle nimele arve väljastada</w:t>
      </w:r>
      <w:r>
        <w:rPr>
          <w:rFonts w:ascii="Aino" w:hAnsi="Aino"/>
        </w:rPr>
        <w:tab/>
      </w:r>
      <w:r w:rsidRPr="007722DF">
        <w:rPr>
          <w:rFonts w:ascii="Aino" w:hAnsi="Aino"/>
          <w:lang w:val="et-EE"/>
        </w:rPr>
        <w:t>_______________________</w:t>
      </w:r>
      <w:r>
        <w:rPr>
          <w:rFonts w:ascii="Aino" w:hAnsi="Aino"/>
          <w:lang w:val="et-EE"/>
        </w:rPr>
        <w:t>____________________</w:t>
      </w:r>
    </w:p>
    <w:tbl>
      <w:tblPr>
        <w:tblStyle w:val="Kontuurtabel"/>
        <w:tblW w:w="14127" w:type="dxa"/>
        <w:tblLayout w:type="fixed"/>
        <w:tblLook w:val="0000" w:firstRow="0" w:lastRow="0" w:firstColumn="0" w:lastColumn="0" w:noHBand="0" w:noVBand="0"/>
      </w:tblPr>
      <w:tblGrid>
        <w:gridCol w:w="1600"/>
        <w:gridCol w:w="2924"/>
        <w:gridCol w:w="1971"/>
        <w:gridCol w:w="2110"/>
        <w:gridCol w:w="2274"/>
        <w:gridCol w:w="1623"/>
        <w:gridCol w:w="1625"/>
      </w:tblGrid>
      <w:tr w:rsidR="000D7F93" w:rsidRPr="007722DF" w:rsidTr="000D7F93">
        <w:trPr>
          <w:trHeight w:val="548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b/>
                <w:bCs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b/>
                <w:bCs/>
                <w:sz w:val="24"/>
                <w:szCs w:val="24"/>
                <w:lang w:val="et-EE"/>
              </w:rPr>
              <w:t>Eesnimi</w:t>
            </w: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b/>
                <w:bCs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b/>
                <w:bCs/>
                <w:sz w:val="24"/>
                <w:szCs w:val="24"/>
                <w:lang w:val="et-EE"/>
              </w:rPr>
              <w:t>Perekonnanimi</w:t>
            </w: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b/>
                <w:bCs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b/>
                <w:bCs/>
                <w:sz w:val="24"/>
                <w:szCs w:val="24"/>
                <w:lang w:val="et-EE"/>
              </w:rPr>
              <w:t>Sünniaeg</w:t>
            </w: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b/>
                <w:bCs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b/>
                <w:bCs/>
                <w:sz w:val="24"/>
                <w:szCs w:val="24"/>
                <w:lang w:val="et-EE"/>
              </w:rPr>
              <w:t>Klubi/Ühing</w:t>
            </w: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b/>
                <w:bCs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b/>
                <w:bCs/>
                <w:sz w:val="24"/>
                <w:szCs w:val="24"/>
                <w:lang w:val="et-EE"/>
              </w:rPr>
              <w:t>Võistlusklass</w:t>
            </w: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b/>
                <w:bCs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b/>
                <w:bCs/>
                <w:sz w:val="24"/>
                <w:szCs w:val="24"/>
                <w:lang w:val="et-EE"/>
              </w:rPr>
              <w:t>Distants</w:t>
            </w: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b/>
                <w:bCs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b/>
                <w:bCs/>
                <w:sz w:val="24"/>
                <w:szCs w:val="24"/>
                <w:lang w:val="et-EE"/>
              </w:rPr>
              <w:t>Eeldatav aeg</w:t>
            </w:r>
          </w:p>
        </w:tc>
      </w:tr>
      <w:tr w:rsidR="000D7F93" w:rsidRPr="007722DF" w:rsidTr="000D7F93">
        <w:trPr>
          <w:trHeight w:val="151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sz w:val="24"/>
                <w:szCs w:val="24"/>
                <w:lang w:val="et-EE"/>
              </w:rPr>
              <w:t xml:space="preserve">Mari </w:t>
            </w: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sz w:val="24"/>
                <w:szCs w:val="24"/>
                <w:lang w:val="et-EE"/>
              </w:rPr>
              <w:t>Murakas</w:t>
            </w: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sz w:val="24"/>
                <w:szCs w:val="24"/>
                <w:lang w:val="et-EE"/>
              </w:rPr>
              <w:t>01.01.2001</w:t>
            </w: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sz w:val="24"/>
                <w:szCs w:val="24"/>
                <w:lang w:val="et-EE"/>
              </w:rPr>
              <w:t>Väle Põder</w:t>
            </w: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sz w:val="24"/>
                <w:szCs w:val="24"/>
                <w:lang w:val="et-EE"/>
              </w:rPr>
              <w:t>S10</w:t>
            </w: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  <w:r w:rsidRPr="000D7F93">
              <w:rPr>
                <w:rFonts w:ascii="Aino" w:hAnsi="Aino"/>
                <w:sz w:val="24"/>
                <w:szCs w:val="24"/>
                <w:lang w:val="et-EE"/>
              </w:rPr>
              <w:t>50 vab</w:t>
            </w: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04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92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971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110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2274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3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  <w:tc>
          <w:tcPr>
            <w:tcW w:w="1625" w:type="dxa"/>
          </w:tcPr>
          <w:p w:rsidR="000D7F93" w:rsidRPr="000D7F93" w:rsidRDefault="000D7F93" w:rsidP="002E386E">
            <w:pPr>
              <w:snapToGrid w:val="0"/>
              <w:rPr>
                <w:rFonts w:ascii="Aino" w:hAnsi="Aino"/>
                <w:sz w:val="24"/>
                <w:szCs w:val="24"/>
                <w:lang w:val="et-EE"/>
              </w:rPr>
            </w:pPr>
          </w:p>
        </w:tc>
      </w:tr>
      <w:tr w:rsidR="000D7F93" w:rsidRPr="007722DF" w:rsidTr="000D7F93">
        <w:trPr>
          <w:trHeight w:val="304"/>
        </w:trPr>
        <w:tc>
          <w:tcPr>
            <w:tcW w:w="160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92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971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11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27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3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5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92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971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11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27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3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5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</w:tr>
      <w:tr w:rsidR="000D7F93" w:rsidRPr="007722DF" w:rsidTr="000D7F93">
        <w:trPr>
          <w:trHeight w:val="304"/>
        </w:trPr>
        <w:tc>
          <w:tcPr>
            <w:tcW w:w="160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92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971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11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27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3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5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92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971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11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27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3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5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</w:tr>
      <w:tr w:rsidR="000D7F93" w:rsidRPr="007722DF" w:rsidTr="000D7F93">
        <w:trPr>
          <w:trHeight w:val="304"/>
        </w:trPr>
        <w:tc>
          <w:tcPr>
            <w:tcW w:w="160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92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971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11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27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3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5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</w:tr>
      <w:tr w:rsidR="000D7F93" w:rsidRPr="007722DF" w:rsidTr="000D7F93">
        <w:trPr>
          <w:trHeight w:val="313"/>
        </w:trPr>
        <w:tc>
          <w:tcPr>
            <w:tcW w:w="160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92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971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110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2274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3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  <w:tc>
          <w:tcPr>
            <w:tcW w:w="1625" w:type="dxa"/>
          </w:tcPr>
          <w:p w:rsidR="000D7F93" w:rsidRPr="007722DF" w:rsidRDefault="000D7F93" w:rsidP="002E386E">
            <w:pPr>
              <w:snapToGrid w:val="0"/>
              <w:rPr>
                <w:rFonts w:ascii="Aino" w:hAnsi="Aino"/>
                <w:sz w:val="28"/>
                <w:szCs w:val="28"/>
                <w:lang w:val="et-EE"/>
              </w:rPr>
            </w:pPr>
          </w:p>
        </w:tc>
      </w:tr>
    </w:tbl>
    <w:p w:rsidR="008E631C" w:rsidRPr="000C6155" w:rsidRDefault="008E631C" w:rsidP="000C6155">
      <w:pPr>
        <w:pStyle w:val="Normaallaadveeb"/>
        <w:rPr>
          <w:rFonts w:ascii="Aino" w:hAnsi="Ai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B45E9D" wp14:editId="17D479C4">
                <wp:simplePos x="0" y="0"/>
                <wp:positionH relativeFrom="column">
                  <wp:posOffset>5332178</wp:posOffset>
                </wp:positionH>
                <wp:positionV relativeFrom="paragraph">
                  <wp:posOffset>6535117</wp:posOffset>
                </wp:positionV>
                <wp:extent cx="914400" cy="253365"/>
                <wp:effectExtent l="0" t="0" r="3175" b="635"/>
                <wp:wrapNone/>
                <wp:docPr id="452883526" name="Text Box 45288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9E2" w:rsidRPr="005E29E2" w:rsidRDefault="005E29E2" w:rsidP="005E29E2">
                            <w:pPr>
                              <w:spacing w:after="0" w:line="276" w:lineRule="auto"/>
                              <w:rPr>
                                <w:rFonts w:ascii="Aino" w:hAnsi="Aino" w:cstheme="minorHAnsi"/>
                                <w:lang w:val="et-EE"/>
                              </w:rPr>
                            </w:pPr>
                            <w:r>
                              <w:rPr>
                                <w:rFonts w:ascii="Aino" w:hAnsi="Aino" w:cstheme="minorHAnsi"/>
                                <w:lang w:val="et-EE"/>
                              </w:rPr>
                              <w:t>Luha4-23, Tartu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45E9D" id="_x0000_t202" coordsize="21600,21600" o:spt="202" path="m,l,21600r21600,l21600,xe">
                <v:stroke joinstyle="miter"/>
                <v:path gradientshapeok="t" o:connecttype="rect"/>
              </v:shapetype>
              <v:shape id="Text Box 452883526" o:spid="_x0000_s1026" type="#_x0000_t202" style="position:absolute;margin-left:419.85pt;margin-top:514.6pt;width:1in;height:19.9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" filled="f" stroked="f" strokeweight=".5pt">
                <v:textbox inset="0,0,0,0">
                  <w:txbxContent>
                    <w:p w:rsidR="005E29E2" w:rsidRPr="005E29E2" w:rsidRDefault="005E29E2" w:rsidP="005E29E2">
                      <w:pPr>
                        <w:spacing w:after="0" w:line="276" w:lineRule="auto"/>
                        <w:rPr>
                          <w:rFonts w:ascii="Aino" w:hAnsi="Aino" w:cstheme="minorHAnsi"/>
                          <w:lang w:val="et-EE"/>
                        </w:rPr>
                      </w:pPr>
                      <w:r>
                        <w:rPr>
                          <w:rFonts w:ascii="Aino" w:hAnsi="Aino" w:cstheme="minorHAnsi"/>
                          <w:lang w:val="et-EE"/>
                        </w:rPr>
                        <w:t>Luha4-23, Tartu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42D14C4" wp14:editId="067C8500">
            <wp:simplePos x="0" y="0"/>
            <wp:positionH relativeFrom="column">
              <wp:posOffset>4846679</wp:posOffset>
            </wp:positionH>
            <wp:positionV relativeFrom="paragraph">
              <wp:posOffset>6494145</wp:posOffset>
            </wp:positionV>
            <wp:extent cx="361950" cy="361950"/>
            <wp:effectExtent l="0" t="0" r="0" b="6350"/>
            <wp:wrapNone/>
            <wp:docPr id="143" name="Graphic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Graphic 1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F822E7" wp14:editId="4F3AB89E">
                <wp:simplePos x="0" y="0"/>
                <wp:positionH relativeFrom="column">
                  <wp:posOffset>3407796</wp:posOffset>
                </wp:positionH>
                <wp:positionV relativeFrom="paragraph">
                  <wp:posOffset>6569738</wp:posOffset>
                </wp:positionV>
                <wp:extent cx="1321435" cy="236220"/>
                <wp:effectExtent l="0" t="0" r="0" b="5080"/>
                <wp:wrapNone/>
                <wp:docPr id="1119102327" name="Text Box 111910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539" w:rsidRPr="00C36947" w:rsidRDefault="005E29E2" w:rsidP="00363539">
                            <w:pPr>
                              <w:spacing w:after="0" w:line="276" w:lineRule="auto"/>
                              <w:rPr>
                                <w:rFonts w:ascii="Aino" w:hAnsi="Aino" w:cstheme="minorHAnsi"/>
                                <w:lang w:val="et-EE"/>
                              </w:rPr>
                            </w:pPr>
                            <w:hyperlink r:id="rId9" w:history="1">
                              <w:r w:rsidRPr="00C36947">
                                <w:rPr>
                                  <w:rStyle w:val="Hperlink"/>
                                  <w:rFonts w:ascii="Aino" w:hAnsi="Aino" w:cstheme="minorHAnsi"/>
                                  <w:color w:val="auto"/>
                                  <w:lang w:val="et-EE"/>
                                </w:rPr>
                                <w:t>https://tuksport.ee</w:t>
                              </w:r>
                            </w:hyperlink>
                            <w:r w:rsidR="00363539" w:rsidRPr="00C36947">
                              <w:rPr>
                                <w:rFonts w:ascii="Aino" w:hAnsi="Aino" w:cstheme="minorHAnsi"/>
                                <w:lang w:val="et-E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22E7" id="Text Box 1119102327" o:spid="_x0000_s1027" type="#_x0000_t202" style="position:absolute;margin-left:268.35pt;margin-top:517.3pt;width:104.05pt;height:1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" filled="f" stroked="f" strokeweight=".5pt">
                <v:textbox inset="0,0,0,0">
                  <w:txbxContent>
                    <w:p w:rsidR="00363539" w:rsidRPr="00C36947" w:rsidRDefault="005E29E2" w:rsidP="00363539">
                      <w:pPr>
                        <w:spacing w:after="0" w:line="276" w:lineRule="auto"/>
                        <w:rPr>
                          <w:rFonts w:ascii="Aino" w:hAnsi="Aino" w:cstheme="minorHAnsi"/>
                          <w:lang w:val="et-EE"/>
                        </w:rPr>
                      </w:pPr>
                      <w:hyperlink r:id="rId10" w:history="1">
                        <w:r w:rsidRPr="00C36947">
                          <w:rPr>
                            <w:rStyle w:val="Hperlink"/>
                            <w:rFonts w:ascii="Aino" w:hAnsi="Aino" w:cstheme="minorHAnsi"/>
                            <w:color w:val="auto"/>
                            <w:lang w:val="et-EE"/>
                          </w:rPr>
                          <w:t>https://tuksport.ee</w:t>
                        </w:r>
                      </w:hyperlink>
                      <w:r w:rsidR="00363539" w:rsidRPr="00C36947">
                        <w:rPr>
                          <w:rFonts w:ascii="Aino" w:hAnsi="Aino" w:cstheme="minorHAnsi"/>
                          <w:lang w:val="et-E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E935547" wp14:editId="13B521B8">
            <wp:simplePos x="0" y="0"/>
            <wp:positionH relativeFrom="column">
              <wp:posOffset>2898250</wp:posOffset>
            </wp:positionH>
            <wp:positionV relativeFrom="paragraph">
              <wp:posOffset>6540252</wp:posOffset>
            </wp:positionV>
            <wp:extent cx="353060" cy="353060"/>
            <wp:effectExtent l="0" t="0" r="2540" b="2540"/>
            <wp:wrapNone/>
            <wp:docPr id="1461684206" name="Graphic 146168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raphic 1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BCE8D4" wp14:editId="35FFC933">
                <wp:simplePos x="0" y="0"/>
                <wp:positionH relativeFrom="column">
                  <wp:posOffset>1562100</wp:posOffset>
                </wp:positionH>
                <wp:positionV relativeFrom="paragraph">
                  <wp:posOffset>6587518</wp:posOffset>
                </wp:positionV>
                <wp:extent cx="914400" cy="224155"/>
                <wp:effectExtent l="0" t="0" r="0" b="4445"/>
                <wp:wrapNone/>
                <wp:docPr id="1928304238" name="Text Box 1928304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947" w:rsidRPr="00C36947" w:rsidRDefault="00577487" w:rsidP="00C36947">
                            <w:pPr>
                              <w:spacing w:after="0" w:line="276" w:lineRule="auto"/>
                              <w:rPr>
                                <w:rFonts w:ascii="Aino" w:hAnsi="Aino" w:cstheme="minorHAnsi"/>
                                <w:lang w:val="et-EE"/>
                              </w:rPr>
                            </w:pPr>
                            <w:hyperlink r:id="rId13" w:history="1">
                              <w:r w:rsidR="00C36947" w:rsidRPr="00C36947">
                                <w:rPr>
                                  <w:rStyle w:val="Hperlink"/>
                                  <w:rFonts w:ascii="Aino" w:hAnsi="Aino" w:cstheme="minorHAnsi"/>
                                  <w:color w:val="auto"/>
                                  <w:lang w:val="et-EE"/>
                                </w:rPr>
                                <w:t>info@tuksport.ee</w:t>
                              </w:r>
                            </w:hyperlink>
                            <w:r w:rsidR="00C36947" w:rsidRPr="00C36947">
                              <w:rPr>
                                <w:rFonts w:ascii="Aino" w:hAnsi="Aino" w:cstheme="minorHAnsi"/>
                                <w:lang w:val="et-E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E8D4" id="Text Box 1928304238" o:spid="_x0000_s1028" type="#_x0000_t202" style="position:absolute;margin-left:123pt;margin-top:518.7pt;width:1in;height:17.6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" filled="f" stroked="f" strokeweight=".5pt">
                <v:textbox inset="0,0,0,0">
                  <w:txbxContent>
                    <w:p w:rsidR="00C36947" w:rsidRPr="00C36947" w:rsidRDefault="00577487" w:rsidP="00C36947">
                      <w:pPr>
                        <w:spacing w:after="0" w:line="276" w:lineRule="auto"/>
                        <w:rPr>
                          <w:rFonts w:ascii="Aino" w:hAnsi="Aino" w:cstheme="minorHAnsi"/>
                          <w:lang w:val="et-EE"/>
                        </w:rPr>
                      </w:pPr>
                      <w:hyperlink r:id="rId14" w:history="1">
                        <w:r w:rsidR="00C36947" w:rsidRPr="00C36947">
                          <w:rPr>
                            <w:rStyle w:val="Hperlink"/>
                            <w:rFonts w:ascii="Aino" w:hAnsi="Aino" w:cstheme="minorHAnsi"/>
                            <w:color w:val="auto"/>
                            <w:lang w:val="et-EE"/>
                          </w:rPr>
                          <w:t>info@tuksport.ee</w:t>
                        </w:r>
                      </w:hyperlink>
                      <w:r w:rsidR="00C36947" w:rsidRPr="00C36947">
                        <w:rPr>
                          <w:rFonts w:ascii="Aino" w:hAnsi="Aino" w:cstheme="minorHAnsi"/>
                          <w:lang w:val="et-E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9363016" wp14:editId="5F508C51">
            <wp:simplePos x="0" y="0"/>
            <wp:positionH relativeFrom="column">
              <wp:posOffset>1055370</wp:posOffset>
            </wp:positionH>
            <wp:positionV relativeFrom="paragraph">
              <wp:posOffset>6533847</wp:posOffset>
            </wp:positionV>
            <wp:extent cx="361950" cy="361950"/>
            <wp:effectExtent l="0" t="0" r="6350" b="0"/>
            <wp:wrapNone/>
            <wp:docPr id="141" name="Graphic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raphic 1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B8C742" wp14:editId="1CCC0F6A">
                <wp:simplePos x="0" y="0"/>
                <wp:positionH relativeFrom="column">
                  <wp:posOffset>-213995</wp:posOffset>
                </wp:positionH>
                <wp:positionV relativeFrom="paragraph">
                  <wp:posOffset>6618204</wp:posOffset>
                </wp:positionV>
                <wp:extent cx="914400" cy="224155"/>
                <wp:effectExtent l="0" t="0" r="8255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E35" w:rsidRPr="00363539" w:rsidRDefault="00363539" w:rsidP="009E7E35">
                            <w:pPr>
                              <w:spacing w:after="0" w:line="276" w:lineRule="auto"/>
                              <w:rPr>
                                <w:rFonts w:ascii="Aino" w:hAnsi="Aino" w:cstheme="minorHAnsi"/>
                              </w:rPr>
                            </w:pPr>
                            <w:r w:rsidRPr="00363539">
                              <w:rPr>
                                <w:rFonts w:ascii="Aino" w:hAnsi="Aino" w:cstheme="minorHAnsi"/>
                              </w:rPr>
                              <w:t>+372 5332 1533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C742" id="Text Box 21" o:spid="_x0000_s1029" type="#_x0000_t202" style="position:absolute;margin-left:-16.85pt;margin-top:521.1pt;width:1in;height:17.6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" filled="f" stroked="f" strokeweight=".5pt">
                <v:textbox inset="0,0,0,0">
                  <w:txbxContent>
                    <w:p w:rsidR="009E7E35" w:rsidRPr="00363539" w:rsidRDefault="00363539" w:rsidP="009E7E35">
                      <w:pPr>
                        <w:spacing w:after="0" w:line="276" w:lineRule="auto"/>
                        <w:rPr>
                          <w:rFonts w:ascii="Aino" w:hAnsi="Aino" w:cstheme="minorHAnsi"/>
                        </w:rPr>
                      </w:pPr>
                      <w:r w:rsidRPr="00363539">
                        <w:rPr>
                          <w:rFonts w:ascii="Aino" w:hAnsi="Aino" w:cstheme="minorHAnsi"/>
                        </w:rPr>
                        <w:t>+372 5332 1533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BA56591" wp14:editId="39B5FA62">
            <wp:simplePos x="0" y="0"/>
            <wp:positionH relativeFrom="column">
              <wp:posOffset>-615549</wp:posOffset>
            </wp:positionH>
            <wp:positionV relativeFrom="paragraph">
              <wp:posOffset>6574155</wp:posOffset>
            </wp:positionV>
            <wp:extent cx="315595" cy="315595"/>
            <wp:effectExtent l="0" t="0" r="1905" b="1905"/>
            <wp:wrapNone/>
            <wp:docPr id="142" name="Graphic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raphic 1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2C1FD" wp14:editId="04D60959">
                <wp:simplePos x="0" y="0"/>
                <wp:positionH relativeFrom="margin">
                  <wp:posOffset>-899394</wp:posOffset>
                </wp:positionH>
                <wp:positionV relativeFrom="paragraph">
                  <wp:posOffset>6177648</wp:posOffset>
                </wp:positionV>
                <wp:extent cx="7792872" cy="0"/>
                <wp:effectExtent l="0" t="38100" r="30480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287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432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A4804" id="Straight Connector 2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70.8pt,486.45pt" to="542.8pt,486.4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" strokecolor="#0432ff" strokeweight="6pt">
                <v:stroke joinstyle="miter"/>
                <w10:wrap anchorx="margin"/>
              </v:line>
            </w:pict>
          </mc:Fallback>
        </mc:AlternateContent>
      </w:r>
    </w:p>
    <w:sectPr w:rsidR="008E631C" w:rsidRPr="000C6155" w:rsidSect="000D7F93"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7487" w:rsidRDefault="00577487" w:rsidP="008E631C">
      <w:pPr>
        <w:spacing w:after="0" w:line="240" w:lineRule="auto"/>
      </w:pPr>
      <w:r>
        <w:separator/>
      </w:r>
    </w:p>
  </w:endnote>
  <w:endnote w:type="continuationSeparator" w:id="0">
    <w:p w:rsidR="00577487" w:rsidRDefault="00577487" w:rsidP="008E6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75EC25-FBA8-2849-B2A3-5818C45BD243}"/>
    <w:embedBold r:id="rId2" w:fontKey="{0193779E-5BBE-BA4A-8F4E-D7F7A1CE024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3CCA34B1-EFDB-2449-9E31-B5BD5D0FD532}"/>
    <w:embedBold r:id="rId4" w:fontKey="{60DD8E5E-6FAF-AE4C-94EC-BE93CEF1B3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F0651CC-7C91-C746-B50C-EE92F78E3CEB}"/>
  </w:font>
  <w:font w:name="Aino">
    <w:altName w:val="Calibri"/>
    <w:charset w:val="00"/>
    <w:family w:val="auto"/>
    <w:notTrueType/>
    <w:pitch w:val="variable"/>
    <w:sig w:usb0="800002AF" w:usb1="40000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10D33BE4-4C93-634A-92AD-FF6315134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631C" w:rsidRDefault="000D7F93" w:rsidP="008E631C">
    <w:pPr>
      <w:pStyle w:val="Jalus"/>
      <w:tabs>
        <w:tab w:val="clear" w:pos="4513"/>
        <w:tab w:val="clear" w:pos="9026"/>
        <w:tab w:val="left" w:pos="741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1ED976" wp14:editId="31CCEB0C">
              <wp:simplePos x="0" y="0"/>
              <wp:positionH relativeFrom="column">
                <wp:posOffset>-100708</wp:posOffset>
              </wp:positionH>
              <wp:positionV relativeFrom="paragraph">
                <wp:posOffset>64770</wp:posOffset>
              </wp:positionV>
              <wp:extent cx="914400" cy="186370"/>
              <wp:effectExtent l="0" t="0" r="8255" b="4445"/>
              <wp:wrapNone/>
              <wp:docPr id="790124326" name="Text Box 790124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86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E631C" w:rsidRPr="00363539" w:rsidRDefault="008E631C" w:rsidP="008E631C">
                          <w:pPr>
                            <w:spacing w:after="0" w:line="276" w:lineRule="auto"/>
                            <w:rPr>
                              <w:rFonts w:ascii="Aino" w:hAnsi="Aino" w:cstheme="minorHAnsi"/>
                            </w:rPr>
                          </w:pPr>
                          <w:r w:rsidRPr="00363539">
                            <w:rPr>
                              <w:rFonts w:ascii="Aino" w:hAnsi="Aino" w:cstheme="minorHAnsi"/>
                            </w:rPr>
                            <w:t>+372 5332 1533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ED976" id="_x0000_t202" coordsize="21600,21600" o:spt="202" path="m,l,21600r21600,l21600,xe">
              <v:stroke joinstyle="miter"/>
              <v:path gradientshapeok="t" o:connecttype="rect"/>
            </v:shapetype>
            <v:shape id="Text Box 790124326" o:spid="_x0000_s1030" type="#_x0000_t202" style="position:absolute;margin-left:-7.95pt;margin-top:5.1pt;width:1in;height:14.6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" filled="f" stroked="f" strokeweight=".5pt">
              <v:textbox inset="0,0,0,0">
                <w:txbxContent>
                  <w:p w:rsidR="008E631C" w:rsidRPr="00363539" w:rsidRDefault="008E631C" w:rsidP="008E631C">
                    <w:pPr>
                      <w:spacing w:after="0" w:line="276" w:lineRule="auto"/>
                      <w:rPr>
                        <w:rFonts w:ascii="Aino" w:hAnsi="Aino" w:cstheme="minorHAnsi"/>
                      </w:rPr>
                    </w:pPr>
                    <w:r w:rsidRPr="00363539">
                      <w:rPr>
                        <w:rFonts w:ascii="Aino" w:hAnsi="Aino" w:cstheme="minorHAnsi"/>
                      </w:rPr>
                      <w:t>+372 5332 1533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18FFC68E" wp14:editId="45B50CC9">
          <wp:simplePos x="0" y="0"/>
          <wp:positionH relativeFrom="column">
            <wp:posOffset>1428750</wp:posOffset>
          </wp:positionH>
          <wp:positionV relativeFrom="paragraph">
            <wp:posOffset>-21716</wp:posOffset>
          </wp:positionV>
          <wp:extent cx="361950" cy="361950"/>
          <wp:effectExtent l="0" t="0" r="6350" b="0"/>
          <wp:wrapNone/>
          <wp:docPr id="160461956" name="Graphic 160461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Graphic 1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59F035" wp14:editId="58092D9E">
              <wp:simplePos x="0" y="0"/>
              <wp:positionH relativeFrom="column">
                <wp:posOffset>2039084</wp:posOffset>
              </wp:positionH>
              <wp:positionV relativeFrom="paragraph">
                <wp:posOffset>49467</wp:posOffset>
              </wp:positionV>
              <wp:extent cx="914400" cy="224155"/>
              <wp:effectExtent l="0" t="0" r="0" b="4445"/>
              <wp:wrapNone/>
              <wp:docPr id="627239329" name="Text Box 627239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E631C" w:rsidRPr="00C36947" w:rsidRDefault="00577487" w:rsidP="008E631C">
                          <w:pPr>
                            <w:spacing w:after="0" w:line="276" w:lineRule="auto"/>
                            <w:rPr>
                              <w:rFonts w:ascii="Aino" w:hAnsi="Aino" w:cstheme="minorHAnsi"/>
                              <w:lang w:val="et-EE"/>
                            </w:rPr>
                          </w:pPr>
                          <w:hyperlink r:id="rId3" w:history="1">
                            <w:r w:rsidR="008E631C" w:rsidRPr="00C36947">
                              <w:rPr>
                                <w:rStyle w:val="Hperlink"/>
                                <w:rFonts w:ascii="Aino" w:hAnsi="Aino" w:cstheme="minorHAnsi"/>
                                <w:color w:val="auto"/>
                                <w:lang w:val="et-EE"/>
                              </w:rPr>
                              <w:t>info@tuksport.ee</w:t>
                            </w:r>
                          </w:hyperlink>
                          <w:r w:rsidR="008E631C" w:rsidRPr="00C36947">
                            <w:rPr>
                              <w:rFonts w:ascii="Aino" w:hAnsi="Aino" w:cstheme="minorHAnsi"/>
                              <w:lang w:val="et-E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59F035" id="Text Box 627239329" o:spid="_x0000_s1031" type="#_x0000_t202" style="position:absolute;margin-left:160.55pt;margin-top:3.9pt;width:1in;height:17.6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" filled="f" stroked="f" strokeweight=".5pt">
              <v:textbox inset="0,0,0,0">
                <w:txbxContent>
                  <w:p w:rsidR="008E631C" w:rsidRPr="00C36947" w:rsidRDefault="00577487" w:rsidP="008E631C">
                    <w:pPr>
                      <w:spacing w:after="0" w:line="276" w:lineRule="auto"/>
                      <w:rPr>
                        <w:rFonts w:ascii="Aino" w:hAnsi="Aino" w:cstheme="minorHAnsi"/>
                        <w:lang w:val="et-EE"/>
                      </w:rPr>
                    </w:pPr>
                    <w:hyperlink r:id="rId4" w:history="1">
                      <w:r w:rsidR="008E631C" w:rsidRPr="00C36947">
                        <w:rPr>
                          <w:rStyle w:val="Hperlink"/>
                          <w:rFonts w:ascii="Aino" w:hAnsi="Aino" w:cstheme="minorHAnsi"/>
                          <w:color w:val="auto"/>
                          <w:lang w:val="et-EE"/>
                        </w:rPr>
                        <w:t>info@tuksport.ee</w:t>
                      </w:r>
                    </w:hyperlink>
                    <w:r w:rsidR="008E631C" w:rsidRPr="00C36947">
                      <w:rPr>
                        <w:rFonts w:ascii="Aino" w:hAnsi="Aino" w:cstheme="minorHAnsi"/>
                        <w:lang w:val="et-E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50747B9A" wp14:editId="25AB1DE2">
          <wp:simplePos x="0" y="0"/>
          <wp:positionH relativeFrom="column">
            <wp:posOffset>3841493</wp:posOffset>
          </wp:positionH>
          <wp:positionV relativeFrom="paragraph">
            <wp:posOffset>-12700</wp:posOffset>
          </wp:positionV>
          <wp:extent cx="353060" cy="353060"/>
          <wp:effectExtent l="0" t="0" r="2540" b="2540"/>
          <wp:wrapNone/>
          <wp:docPr id="1372307484" name="Graphic 1372307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Graphic 146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060" cy="35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AE98B8" wp14:editId="4D87150C">
              <wp:simplePos x="0" y="0"/>
              <wp:positionH relativeFrom="column">
                <wp:posOffset>4475428</wp:posOffset>
              </wp:positionH>
              <wp:positionV relativeFrom="paragraph">
                <wp:posOffset>49719</wp:posOffset>
              </wp:positionV>
              <wp:extent cx="1321435" cy="236220"/>
              <wp:effectExtent l="0" t="0" r="0" b="5080"/>
              <wp:wrapNone/>
              <wp:docPr id="1720337610" name="Text Box 1720337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1435" cy="2362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E631C" w:rsidRPr="00C36947" w:rsidRDefault="00577487" w:rsidP="008E631C">
                          <w:pPr>
                            <w:spacing w:after="0" w:line="276" w:lineRule="auto"/>
                            <w:rPr>
                              <w:rFonts w:ascii="Aino" w:hAnsi="Aino" w:cstheme="minorHAnsi"/>
                              <w:lang w:val="et-EE"/>
                            </w:rPr>
                          </w:pPr>
                          <w:hyperlink r:id="rId7" w:history="1">
                            <w:r w:rsidR="008E631C" w:rsidRPr="00C36947">
                              <w:rPr>
                                <w:rStyle w:val="Hperlink"/>
                                <w:rFonts w:ascii="Aino" w:hAnsi="Aino" w:cstheme="minorHAnsi"/>
                                <w:color w:val="auto"/>
                                <w:lang w:val="et-EE"/>
                              </w:rPr>
                              <w:t>https://tuksport.ee</w:t>
                            </w:r>
                          </w:hyperlink>
                          <w:r w:rsidR="008E631C" w:rsidRPr="00C36947">
                            <w:rPr>
                              <w:rFonts w:ascii="Aino" w:hAnsi="Aino" w:cstheme="minorHAnsi"/>
                              <w:lang w:val="et-E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AE98B8" id="Text Box 1720337610" o:spid="_x0000_s1032" type="#_x0000_t202" style="position:absolute;margin-left:352.4pt;margin-top:3.9pt;width:104.05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" filled="f" stroked="f" strokeweight=".5pt">
              <v:textbox inset="0,0,0,0">
                <w:txbxContent>
                  <w:p w:rsidR="008E631C" w:rsidRPr="00C36947" w:rsidRDefault="00577487" w:rsidP="008E631C">
                    <w:pPr>
                      <w:spacing w:after="0" w:line="276" w:lineRule="auto"/>
                      <w:rPr>
                        <w:rFonts w:ascii="Aino" w:hAnsi="Aino" w:cstheme="minorHAnsi"/>
                        <w:lang w:val="et-EE"/>
                      </w:rPr>
                    </w:pPr>
                    <w:hyperlink r:id="rId8" w:history="1">
                      <w:r w:rsidR="008E631C" w:rsidRPr="00C36947">
                        <w:rPr>
                          <w:rStyle w:val="Hperlink"/>
                          <w:rFonts w:ascii="Aino" w:hAnsi="Aino" w:cstheme="minorHAnsi"/>
                          <w:color w:val="auto"/>
                          <w:lang w:val="et-EE"/>
                        </w:rPr>
                        <w:t>https://tuksport.ee</w:t>
                      </w:r>
                    </w:hyperlink>
                    <w:r w:rsidR="008E631C" w:rsidRPr="00C36947">
                      <w:rPr>
                        <w:rFonts w:ascii="Aino" w:hAnsi="Aino" w:cstheme="minorHAnsi"/>
                        <w:lang w:val="et-E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536C8969" wp14:editId="37CFA80B">
          <wp:simplePos x="0" y="0"/>
          <wp:positionH relativeFrom="column">
            <wp:posOffset>6591032</wp:posOffset>
          </wp:positionH>
          <wp:positionV relativeFrom="paragraph">
            <wp:posOffset>-22860</wp:posOffset>
          </wp:positionV>
          <wp:extent cx="361950" cy="361950"/>
          <wp:effectExtent l="0" t="0" r="0" b="6350"/>
          <wp:wrapNone/>
          <wp:docPr id="1919515928" name="Graphic 1919515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Graphic 143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28955A" wp14:editId="087B9164">
              <wp:simplePos x="0" y="0"/>
              <wp:positionH relativeFrom="column">
                <wp:posOffset>7084684</wp:posOffset>
              </wp:positionH>
              <wp:positionV relativeFrom="paragraph">
                <wp:posOffset>33655</wp:posOffset>
              </wp:positionV>
              <wp:extent cx="914400" cy="253365"/>
              <wp:effectExtent l="0" t="0" r="3175" b="635"/>
              <wp:wrapNone/>
              <wp:docPr id="767481532" name="Text Box 767481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533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E631C" w:rsidRPr="005E29E2" w:rsidRDefault="008E631C" w:rsidP="008E631C">
                          <w:pPr>
                            <w:spacing w:after="0" w:line="276" w:lineRule="auto"/>
                            <w:rPr>
                              <w:rFonts w:ascii="Aino" w:hAnsi="Aino" w:cstheme="minorHAnsi"/>
                              <w:lang w:val="et-EE"/>
                            </w:rPr>
                          </w:pPr>
                          <w:r>
                            <w:rPr>
                              <w:rFonts w:ascii="Aino" w:hAnsi="Aino" w:cstheme="minorHAnsi"/>
                              <w:lang w:val="et-EE"/>
                            </w:rPr>
                            <w:t>Luha4-23, Tartu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28955A" id="Text Box 767481532" o:spid="_x0000_s1033" type="#_x0000_t202" style="position:absolute;margin-left:557.85pt;margin-top:2.65pt;width:1in;height:19.9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" filled="f" stroked="f" strokeweight=".5pt">
              <v:textbox inset="0,0,0,0">
                <w:txbxContent>
                  <w:p w:rsidR="008E631C" w:rsidRPr="005E29E2" w:rsidRDefault="008E631C" w:rsidP="008E631C">
                    <w:pPr>
                      <w:spacing w:after="0" w:line="276" w:lineRule="auto"/>
                      <w:rPr>
                        <w:rFonts w:ascii="Aino" w:hAnsi="Aino" w:cstheme="minorHAnsi"/>
                        <w:lang w:val="et-EE"/>
                      </w:rPr>
                    </w:pPr>
                    <w:r>
                      <w:rPr>
                        <w:rFonts w:ascii="Aino" w:hAnsi="Aino" w:cstheme="minorHAnsi"/>
                        <w:lang w:val="et-EE"/>
                      </w:rPr>
                      <w:t>Luha4-23, Tartu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E0932C1" wp14:editId="339EE309">
              <wp:simplePos x="0" y="0"/>
              <wp:positionH relativeFrom="margin">
                <wp:posOffset>-1043610</wp:posOffset>
              </wp:positionH>
              <wp:positionV relativeFrom="paragraph">
                <wp:posOffset>-248285</wp:posOffset>
              </wp:positionV>
              <wp:extent cx="10588190" cy="0"/>
              <wp:effectExtent l="0" t="38100" r="29210" b="38100"/>
              <wp:wrapNone/>
              <wp:docPr id="767506073" name="Straight Connector 7675060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588190" cy="0"/>
                      </a:xfrm>
                      <a:prstGeom prst="line">
                        <a:avLst/>
                      </a:prstGeom>
                      <a:ln w="76200">
                        <a:solidFill>
                          <a:srgbClr val="0432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3D50F0" id="Straight Connector 76750607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2.15pt,-19.55pt" to="751.55pt,-19.5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" strokecolor="#0432ff" strokeweight="6pt">
              <v:stroke joinstyle="miter"/>
              <w10:wrap anchorx="margin"/>
            </v:line>
          </w:pict>
        </mc:Fallback>
      </mc:AlternateContent>
    </w:r>
    <w:r w:rsidR="008E631C">
      <w:rPr>
        <w:noProof/>
      </w:rPr>
      <w:drawing>
        <wp:anchor distT="0" distB="0" distL="114300" distR="114300" simplePos="0" relativeHeight="251671552" behindDoc="0" locked="0" layoutInCell="1" allowOverlap="1" wp14:anchorId="50764C05" wp14:editId="014A6812">
          <wp:simplePos x="0" y="0"/>
          <wp:positionH relativeFrom="column">
            <wp:posOffset>-550799</wp:posOffset>
          </wp:positionH>
          <wp:positionV relativeFrom="paragraph">
            <wp:posOffset>5207</wp:posOffset>
          </wp:positionV>
          <wp:extent cx="315595" cy="315595"/>
          <wp:effectExtent l="0" t="0" r="1905" b="1905"/>
          <wp:wrapNone/>
          <wp:docPr id="315893000" name="Graphic 315893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Graphic 142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95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7487" w:rsidRDefault="00577487" w:rsidP="008E631C">
      <w:pPr>
        <w:spacing w:after="0" w:line="240" w:lineRule="auto"/>
      </w:pPr>
      <w:r>
        <w:separator/>
      </w:r>
    </w:p>
  </w:footnote>
  <w:footnote w:type="continuationSeparator" w:id="0">
    <w:p w:rsidR="00577487" w:rsidRDefault="00577487" w:rsidP="008E6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embedTrueTypeFonts/>
  <w:attachedTemplate r:id="rId1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487"/>
    <w:rsid w:val="000000D6"/>
    <w:rsid w:val="000706D5"/>
    <w:rsid w:val="000828C8"/>
    <w:rsid w:val="000C6155"/>
    <w:rsid w:val="000D7F93"/>
    <w:rsid w:val="000E3CA0"/>
    <w:rsid w:val="000F0253"/>
    <w:rsid w:val="000F4D35"/>
    <w:rsid w:val="00156F87"/>
    <w:rsid w:val="001A2F60"/>
    <w:rsid w:val="001B4600"/>
    <w:rsid w:val="001C1FCF"/>
    <w:rsid w:val="001F419B"/>
    <w:rsid w:val="0020633E"/>
    <w:rsid w:val="0021776B"/>
    <w:rsid w:val="00252407"/>
    <w:rsid w:val="00264CE8"/>
    <w:rsid w:val="002B6B28"/>
    <w:rsid w:val="002D2E9B"/>
    <w:rsid w:val="002E06D6"/>
    <w:rsid w:val="002E1813"/>
    <w:rsid w:val="002E5760"/>
    <w:rsid w:val="002E5C90"/>
    <w:rsid w:val="003162B3"/>
    <w:rsid w:val="00334320"/>
    <w:rsid w:val="00363539"/>
    <w:rsid w:val="00390EC9"/>
    <w:rsid w:val="003B5CE2"/>
    <w:rsid w:val="003E3A60"/>
    <w:rsid w:val="003F00D1"/>
    <w:rsid w:val="003F0CB9"/>
    <w:rsid w:val="0048492C"/>
    <w:rsid w:val="004A5A7E"/>
    <w:rsid w:val="004B496D"/>
    <w:rsid w:val="004C6CBC"/>
    <w:rsid w:val="004D40FB"/>
    <w:rsid w:val="005074C4"/>
    <w:rsid w:val="0051157D"/>
    <w:rsid w:val="00516782"/>
    <w:rsid w:val="00577487"/>
    <w:rsid w:val="005A35BF"/>
    <w:rsid w:val="005E29E2"/>
    <w:rsid w:val="00602E0A"/>
    <w:rsid w:val="006043EC"/>
    <w:rsid w:val="00613ADC"/>
    <w:rsid w:val="00646E76"/>
    <w:rsid w:val="006731F2"/>
    <w:rsid w:val="006808B9"/>
    <w:rsid w:val="00687134"/>
    <w:rsid w:val="006D4252"/>
    <w:rsid w:val="006E1E51"/>
    <w:rsid w:val="00720389"/>
    <w:rsid w:val="00732925"/>
    <w:rsid w:val="00753433"/>
    <w:rsid w:val="007651C5"/>
    <w:rsid w:val="00782762"/>
    <w:rsid w:val="007A0E20"/>
    <w:rsid w:val="007A2DEE"/>
    <w:rsid w:val="007C7677"/>
    <w:rsid w:val="00802E30"/>
    <w:rsid w:val="00805154"/>
    <w:rsid w:val="008111BE"/>
    <w:rsid w:val="00815519"/>
    <w:rsid w:val="00824ACF"/>
    <w:rsid w:val="008621C6"/>
    <w:rsid w:val="00864C92"/>
    <w:rsid w:val="00870256"/>
    <w:rsid w:val="008C5BE9"/>
    <w:rsid w:val="008D3776"/>
    <w:rsid w:val="008E631C"/>
    <w:rsid w:val="00924DFC"/>
    <w:rsid w:val="00976D10"/>
    <w:rsid w:val="009C257C"/>
    <w:rsid w:val="009E1580"/>
    <w:rsid w:val="009E7E35"/>
    <w:rsid w:val="00A134DC"/>
    <w:rsid w:val="00A51EE1"/>
    <w:rsid w:val="00A56EAB"/>
    <w:rsid w:val="00A56FE9"/>
    <w:rsid w:val="00AB5026"/>
    <w:rsid w:val="00AC3F08"/>
    <w:rsid w:val="00AC7F9A"/>
    <w:rsid w:val="00B150BE"/>
    <w:rsid w:val="00BB0FDB"/>
    <w:rsid w:val="00BB1649"/>
    <w:rsid w:val="00BB7204"/>
    <w:rsid w:val="00BC29A5"/>
    <w:rsid w:val="00BF155D"/>
    <w:rsid w:val="00C13681"/>
    <w:rsid w:val="00C36947"/>
    <w:rsid w:val="00C46992"/>
    <w:rsid w:val="00C754D8"/>
    <w:rsid w:val="00C873B7"/>
    <w:rsid w:val="00CB0610"/>
    <w:rsid w:val="00CB6DF0"/>
    <w:rsid w:val="00CC2CA5"/>
    <w:rsid w:val="00CD4D59"/>
    <w:rsid w:val="00D06B47"/>
    <w:rsid w:val="00D56950"/>
    <w:rsid w:val="00DB16B2"/>
    <w:rsid w:val="00DD7234"/>
    <w:rsid w:val="00DE74E1"/>
    <w:rsid w:val="00E04C34"/>
    <w:rsid w:val="00E17AED"/>
    <w:rsid w:val="00E26A69"/>
    <w:rsid w:val="00E51333"/>
    <w:rsid w:val="00E92AD4"/>
    <w:rsid w:val="00EA2278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721"/>
  <w15:chartTrackingRefBased/>
  <w15:docId w15:val="{040B6DB7-F3AB-F74C-9275-674E4372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Style1">
    <w:name w:val="Style1"/>
    <w:basedOn w:val="Normaaltabe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ontuurtabel">
    <w:name w:val="Table Grid"/>
    <w:basedOn w:val="Normaaltabe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363539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63539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5E29E2"/>
    <w:rPr>
      <w:color w:val="954F72" w:themeColor="followedHyperlink"/>
      <w:u w:val="single"/>
    </w:rPr>
  </w:style>
  <w:style w:type="paragraph" w:styleId="Normaallaadveeb">
    <w:name w:val="Normal (Web)"/>
    <w:basedOn w:val="Normaallaad"/>
    <w:uiPriority w:val="99"/>
    <w:unhideWhenUsed/>
    <w:rsid w:val="008E6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is">
    <w:name w:val="header"/>
    <w:basedOn w:val="Normaallaad"/>
    <w:link w:val="PisMrk"/>
    <w:uiPriority w:val="99"/>
    <w:unhideWhenUsed/>
    <w:rsid w:val="008E63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E631C"/>
  </w:style>
  <w:style w:type="paragraph" w:styleId="Jalus">
    <w:name w:val="footer"/>
    <w:basedOn w:val="Normaallaad"/>
    <w:link w:val="JalusMrk"/>
    <w:uiPriority w:val="99"/>
    <w:unhideWhenUsed/>
    <w:rsid w:val="008E63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E6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 /><Relationship Id="rId13" Type="http://schemas.openxmlformats.org/officeDocument/2006/relationships/hyperlink" Target="mailto:info@tuksport.ee" TargetMode="External" /><Relationship Id="rId18" Type="http://schemas.openxmlformats.org/officeDocument/2006/relationships/image" Target="media/image8.sv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4.svg" /><Relationship Id="rId17" Type="http://schemas.openxmlformats.org/officeDocument/2006/relationships/image" Target="media/image7.png" /><Relationship Id="rId2" Type="http://schemas.openxmlformats.org/officeDocument/2006/relationships/styles" Target="styles.xml" /><Relationship Id="rId16" Type="http://schemas.openxmlformats.org/officeDocument/2006/relationships/image" Target="media/image6.sv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10" Type="http://schemas.openxmlformats.org/officeDocument/2006/relationships/hyperlink" Target="https://tuksport.ee" TargetMode="External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https://tuksport.ee" TargetMode="External" /><Relationship Id="rId14" Type="http://schemas.openxmlformats.org/officeDocument/2006/relationships/hyperlink" Target="mailto:info@tuksport.ee" TargetMode="Externa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tuksport.ee" TargetMode="External" /><Relationship Id="rId3" Type="http://schemas.openxmlformats.org/officeDocument/2006/relationships/hyperlink" Target="mailto:info@tuksport.ee" TargetMode="External" /><Relationship Id="rId7" Type="http://schemas.openxmlformats.org/officeDocument/2006/relationships/hyperlink" Target="https://tuksport.ee" TargetMode="External" /><Relationship Id="rId12" Type="http://schemas.openxmlformats.org/officeDocument/2006/relationships/image" Target="media/image8.svg" /><Relationship Id="rId2" Type="http://schemas.openxmlformats.org/officeDocument/2006/relationships/image" Target="media/image6.svg" /><Relationship Id="rId1" Type="http://schemas.openxmlformats.org/officeDocument/2006/relationships/image" Target="media/image5.png" /><Relationship Id="rId6" Type="http://schemas.openxmlformats.org/officeDocument/2006/relationships/image" Target="media/image4.svg" /><Relationship Id="rId11" Type="http://schemas.openxmlformats.org/officeDocument/2006/relationships/image" Target="media/image7.png" /><Relationship Id="rId5" Type="http://schemas.openxmlformats.org/officeDocument/2006/relationships/image" Target="media/image3.png" /><Relationship Id="rId10" Type="http://schemas.openxmlformats.org/officeDocument/2006/relationships/image" Target="media/image2.svg" /><Relationship Id="rId4" Type="http://schemas.openxmlformats.org/officeDocument/2006/relationships/hyperlink" Target="mailto:info@tuksport.ee" TargetMode="External" /><Relationship Id="rId9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ANNA_HOOGU_REGISTREERIMISLEHT%20(1)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33064F-3D45-C744-ACF6-E76626D82FE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ANNA_HOOGU_REGISTREERIMISLEHT (1).dotx</Template>
  <TotalTime>0</TotalTime>
  <Pages>1</Pages>
  <Words>82</Words>
  <Characters>476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Marge Kõrkjas</dc:creator>
  <cp:keywords/>
  <dc:description/>
  <cp:lastModifiedBy>Marge Kõrkjas</cp:lastModifiedBy>
  <cp:revision>2</cp:revision>
  <dcterms:created xsi:type="dcterms:W3CDTF">2024-01-16T09:28:00Z</dcterms:created>
  <dcterms:modified xsi:type="dcterms:W3CDTF">2024-01-16T09:28:00Z</dcterms:modified>
</cp:coreProperties>
</file>